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40FA4" w14:textId="77777777" w:rsidR="00720E41" w:rsidRPr="00D512AD" w:rsidRDefault="00D512AD" w:rsidP="00280C3F">
      <w:pPr>
        <w:pStyle w:val="Title"/>
      </w:pPr>
      <w:r>
        <w:t xml:space="preserve">Verkefnisáætlun </w:t>
      </w:r>
    </w:p>
    <w:p w14:paraId="4278DC4C" w14:textId="77777777" w:rsidR="00280C3F" w:rsidRPr="00D512AD" w:rsidRDefault="00280C3F"/>
    <w:tbl>
      <w:tblPr>
        <w:tblW w:w="0" w:type="auto"/>
        <w:tblInd w:w="108" w:type="dxa"/>
        <w:tblBorders>
          <w:top w:val="single" w:sz="4" w:space="0" w:color="8D8D8D"/>
          <w:left w:val="single" w:sz="4" w:space="0" w:color="8D8D8D"/>
          <w:bottom w:val="single" w:sz="4" w:space="0" w:color="8D8D8D"/>
          <w:right w:val="single" w:sz="4" w:space="0" w:color="8D8D8D"/>
          <w:insideH w:val="single" w:sz="4" w:space="0" w:color="8D8D8D"/>
          <w:insideV w:val="single" w:sz="4" w:space="0" w:color="8D8D8D"/>
        </w:tblBorders>
        <w:tblLook w:val="04A0" w:firstRow="1" w:lastRow="0" w:firstColumn="1" w:lastColumn="0" w:noHBand="0" w:noVBand="1"/>
      </w:tblPr>
      <w:tblGrid>
        <w:gridCol w:w="6521"/>
        <w:gridCol w:w="3149"/>
      </w:tblGrid>
      <w:tr w:rsidR="00280C3F" w:rsidRPr="00D512AD" w14:paraId="58A8FA89" w14:textId="77777777" w:rsidTr="1223B80B">
        <w:tc>
          <w:tcPr>
            <w:tcW w:w="652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14:paraId="31A821A8" w14:textId="77777777" w:rsidR="00280C3F" w:rsidRPr="00D512AD" w:rsidRDefault="00280C3F" w:rsidP="00280C3F">
            <w:pPr>
              <w:spacing w:after="120" w:line="240" w:lineRule="auto"/>
              <w:rPr>
                <w:color w:val="595959"/>
                <w:sz w:val="16"/>
                <w:szCs w:val="16"/>
              </w:rPr>
            </w:pPr>
            <w:r w:rsidRPr="00D512AD">
              <w:rPr>
                <w:color w:val="595959"/>
                <w:sz w:val="16"/>
                <w:szCs w:val="16"/>
              </w:rPr>
              <w:t>Heiti verkefnis (lýsandi)</w:t>
            </w:r>
          </w:p>
        </w:tc>
        <w:tc>
          <w:tcPr>
            <w:tcW w:w="31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14:paraId="1A1FFFE7" w14:textId="77777777" w:rsidR="00280C3F" w:rsidRPr="00D512AD" w:rsidRDefault="00280C3F" w:rsidP="00280C3F">
            <w:pPr>
              <w:spacing w:after="120" w:line="240" w:lineRule="auto"/>
              <w:rPr>
                <w:color w:val="595959"/>
                <w:sz w:val="16"/>
                <w:szCs w:val="16"/>
              </w:rPr>
            </w:pPr>
            <w:r w:rsidRPr="00D512AD">
              <w:rPr>
                <w:color w:val="595959"/>
                <w:sz w:val="16"/>
                <w:szCs w:val="16"/>
              </w:rPr>
              <w:t>Dagsetning (dd.mm.yyyy)</w:t>
            </w:r>
          </w:p>
        </w:tc>
      </w:tr>
      <w:tr w:rsidR="00280C3F" w:rsidRPr="00D512AD" w14:paraId="4A199A33" w14:textId="77777777" w:rsidTr="1223B80B">
        <w:tc>
          <w:tcPr>
            <w:tcW w:w="652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5A04DC2" w14:textId="77777777" w:rsidR="00280C3F" w:rsidRPr="00D512AD" w:rsidRDefault="009E089F" w:rsidP="00B45352">
            <w:r>
              <w:t>Xxx</w:t>
            </w:r>
          </w:p>
        </w:tc>
        <w:tc>
          <w:tcPr>
            <w:tcW w:w="3149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1D3EC35" w14:textId="77777777" w:rsidR="00280C3F" w:rsidRPr="00D512AD" w:rsidRDefault="00280C3F" w:rsidP="00B45352">
            <w:r w:rsidRPr="00D512AD">
              <w:t>15.09.2021</w:t>
            </w:r>
          </w:p>
        </w:tc>
      </w:tr>
      <w:tr w:rsidR="00280C3F" w:rsidRPr="00D512AD" w14:paraId="7C0382C5" w14:textId="77777777" w:rsidTr="1223B80B">
        <w:tc>
          <w:tcPr>
            <w:tcW w:w="652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14:paraId="533D7469" w14:textId="77777777" w:rsidR="00280C3F" w:rsidRPr="00D512AD" w:rsidRDefault="00280C3F" w:rsidP="00280C3F">
            <w:pPr>
              <w:spacing w:after="120" w:line="240" w:lineRule="auto"/>
              <w:rPr>
                <w:color w:val="595959"/>
                <w:sz w:val="16"/>
                <w:szCs w:val="16"/>
              </w:rPr>
            </w:pPr>
            <w:r w:rsidRPr="00D512AD">
              <w:rPr>
                <w:color w:val="595959"/>
                <w:sz w:val="16"/>
                <w:szCs w:val="16"/>
              </w:rPr>
              <w:t>Verkefnastofn  (ef við á)</w:t>
            </w:r>
          </w:p>
        </w:tc>
        <w:tc>
          <w:tcPr>
            <w:tcW w:w="31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14:paraId="77A7D0D5" w14:textId="77777777" w:rsidR="00280C3F" w:rsidRPr="00D512AD" w:rsidRDefault="00280C3F" w:rsidP="00280C3F">
            <w:pPr>
              <w:spacing w:after="120" w:line="240" w:lineRule="auto"/>
              <w:rPr>
                <w:color w:val="595959"/>
                <w:sz w:val="16"/>
                <w:szCs w:val="16"/>
              </w:rPr>
            </w:pPr>
            <w:r w:rsidRPr="00D512AD">
              <w:rPr>
                <w:color w:val="595959"/>
                <w:sz w:val="16"/>
                <w:szCs w:val="16"/>
              </w:rPr>
              <w:t>Unnið af (verkefnastjóri/hópstjóri)</w:t>
            </w:r>
          </w:p>
        </w:tc>
      </w:tr>
      <w:tr w:rsidR="00280C3F" w:rsidRPr="00D512AD" w14:paraId="7D816ABC" w14:textId="77777777" w:rsidTr="1223B80B">
        <w:tc>
          <w:tcPr>
            <w:tcW w:w="652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DBCC876" w14:textId="77777777" w:rsidR="00280C3F" w:rsidRPr="00D512AD" w:rsidRDefault="00280C3F" w:rsidP="00B45352"/>
        </w:tc>
        <w:tc>
          <w:tcPr>
            <w:tcW w:w="3149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E632B50" w14:textId="77777777" w:rsidR="00280C3F" w:rsidRPr="00D512AD" w:rsidRDefault="009E089F" w:rsidP="00B45352">
            <w:r>
              <w:t>Xxx</w:t>
            </w:r>
          </w:p>
        </w:tc>
      </w:tr>
      <w:tr w:rsidR="00280C3F" w:rsidRPr="00D512AD" w14:paraId="03CE32C6" w14:textId="77777777" w:rsidTr="1223B80B">
        <w:tc>
          <w:tcPr>
            <w:tcW w:w="652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14:paraId="68E8A3DB" w14:textId="77777777" w:rsidR="00280C3F" w:rsidRPr="00D512AD" w:rsidRDefault="00280C3F" w:rsidP="00280C3F">
            <w:pPr>
              <w:spacing w:after="120" w:line="240" w:lineRule="auto"/>
              <w:rPr>
                <w:color w:val="595959"/>
                <w:sz w:val="16"/>
                <w:szCs w:val="16"/>
              </w:rPr>
            </w:pPr>
            <w:r w:rsidRPr="00D512AD">
              <w:rPr>
                <w:color w:val="595959"/>
                <w:sz w:val="16"/>
                <w:szCs w:val="16"/>
              </w:rPr>
              <w:t>Verkefnavefur (slóð á verkefnavef ef við á)</w:t>
            </w:r>
          </w:p>
        </w:tc>
        <w:tc>
          <w:tcPr>
            <w:tcW w:w="314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14:paraId="3FE3089D" w14:textId="77777777" w:rsidR="00280C3F" w:rsidRPr="00D512AD" w:rsidRDefault="00280C3F" w:rsidP="00280C3F">
            <w:pPr>
              <w:spacing w:after="120" w:line="240" w:lineRule="auto"/>
              <w:rPr>
                <w:color w:val="595959"/>
                <w:sz w:val="16"/>
                <w:szCs w:val="16"/>
              </w:rPr>
            </w:pPr>
            <w:r w:rsidRPr="00D512AD">
              <w:rPr>
                <w:color w:val="595959"/>
                <w:sz w:val="16"/>
                <w:szCs w:val="16"/>
              </w:rPr>
              <w:t>Eigandi verkefnis (nafn)</w:t>
            </w:r>
          </w:p>
        </w:tc>
      </w:tr>
      <w:tr w:rsidR="00280C3F" w:rsidRPr="00D512AD" w14:paraId="55D33C28" w14:textId="77777777" w:rsidTr="1223B80B">
        <w:tc>
          <w:tcPr>
            <w:tcW w:w="652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87E9133" w14:textId="77777777" w:rsidR="00280C3F" w:rsidRPr="00D512AD" w:rsidRDefault="00AE47C2" w:rsidP="00B45352">
            <w:hyperlink r:id="rId9" w:history="1">
              <w:r w:rsidR="009E089F" w:rsidRPr="0051614D">
                <w:rPr>
                  <w:rStyle w:val="Hyperlink"/>
                </w:rPr>
                <w:t>https://samband.sharepoint.com/sites/xxx</w:t>
              </w:r>
            </w:hyperlink>
          </w:p>
        </w:tc>
        <w:tc>
          <w:tcPr>
            <w:tcW w:w="3149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A951F01" w14:textId="77777777" w:rsidR="00280C3F" w:rsidRPr="00D512AD" w:rsidRDefault="009E089F" w:rsidP="00B45352">
            <w:r>
              <w:t>xxx</w:t>
            </w:r>
          </w:p>
        </w:tc>
      </w:tr>
    </w:tbl>
    <w:p w14:paraId="23B7BFB9" w14:textId="77777777" w:rsidR="00280C3F" w:rsidRPr="00D512AD" w:rsidRDefault="00280C3F"/>
    <w:tbl>
      <w:tblPr>
        <w:tblW w:w="0" w:type="auto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9670"/>
      </w:tblGrid>
      <w:tr w:rsidR="00280C3F" w:rsidRPr="00D512AD" w14:paraId="23490378" w14:textId="77777777" w:rsidTr="00280C3F">
        <w:trPr>
          <w:tblHeader/>
        </w:trPr>
        <w:tc>
          <w:tcPr>
            <w:tcW w:w="9670" w:type="dxa"/>
            <w:shd w:val="clear" w:color="auto" w:fill="E7E6E6" w:themeFill="background2"/>
          </w:tcPr>
          <w:p w14:paraId="5B42D2FA" w14:textId="77777777" w:rsidR="00280C3F" w:rsidRPr="00D512AD" w:rsidRDefault="00280C3F" w:rsidP="00D512AD">
            <w:pPr>
              <w:spacing w:after="0"/>
              <w:rPr>
                <w:b/>
              </w:rPr>
            </w:pPr>
            <w:r w:rsidRPr="00D512AD">
              <w:rPr>
                <w:b/>
              </w:rPr>
              <w:t>Markmið og tilgangur</w:t>
            </w:r>
          </w:p>
          <w:p w14:paraId="2DA4B88F" w14:textId="77777777" w:rsidR="00280C3F" w:rsidRPr="00D512AD" w:rsidRDefault="00280C3F" w:rsidP="00D512AD">
            <w:pPr>
              <w:spacing w:after="0"/>
              <w:rPr>
                <w:sz w:val="16"/>
                <w:szCs w:val="16"/>
              </w:rPr>
            </w:pPr>
            <w:r w:rsidRPr="00D512AD">
              <w:rPr>
                <w:sz w:val="16"/>
                <w:szCs w:val="16"/>
              </w:rPr>
              <w:t>Hvert er markmið verkefnisins og hvaða vandamál á það að leysa.</w:t>
            </w:r>
          </w:p>
        </w:tc>
      </w:tr>
      <w:tr w:rsidR="00280C3F" w:rsidRPr="00D512AD" w14:paraId="16F5B5FA" w14:textId="77777777" w:rsidTr="00B45352">
        <w:tc>
          <w:tcPr>
            <w:tcW w:w="9670" w:type="dxa"/>
          </w:tcPr>
          <w:p w14:paraId="4316CAF1" w14:textId="77777777" w:rsidR="00280C3F" w:rsidRPr="00D512AD" w:rsidRDefault="00280C3F" w:rsidP="00B45352">
            <w:pPr>
              <w:rPr>
                <w:rFonts w:cs="Arial"/>
                <w:b/>
                <w:szCs w:val="20"/>
              </w:rPr>
            </w:pPr>
            <w:r w:rsidRPr="00D512AD">
              <w:rPr>
                <w:rFonts w:cs="Arial"/>
                <w:b/>
                <w:szCs w:val="20"/>
              </w:rPr>
              <w:t>Staðan í dag – vandamálið sem verkefnið á að leysa/ástæða þess að farið er í verkefnið</w:t>
            </w:r>
          </w:p>
          <w:p w14:paraId="5C7449CE" w14:textId="77777777" w:rsidR="00280C3F" w:rsidRPr="00D512AD" w:rsidRDefault="009E089F" w:rsidP="004C3D59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xxx</w:t>
            </w:r>
          </w:p>
          <w:p w14:paraId="74403DE6" w14:textId="77777777" w:rsidR="00280C3F" w:rsidRPr="00D512AD" w:rsidRDefault="00280C3F" w:rsidP="00B45352">
            <w:pPr>
              <w:rPr>
                <w:rFonts w:cs="Arial"/>
                <w:b/>
                <w:szCs w:val="20"/>
              </w:rPr>
            </w:pPr>
            <w:r w:rsidRPr="00D512AD">
              <w:rPr>
                <w:rFonts w:cs="Arial"/>
                <w:b/>
                <w:szCs w:val="20"/>
              </w:rPr>
              <w:t>Markmið verkefnisins</w:t>
            </w:r>
          </w:p>
          <w:p w14:paraId="5F938721" w14:textId="77777777" w:rsidR="00085C6E" w:rsidRDefault="009E089F" w:rsidP="001D79B1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xxx</w:t>
            </w:r>
          </w:p>
          <w:p w14:paraId="39B3F074" w14:textId="77777777" w:rsidR="00AA3DD4" w:rsidRDefault="00AA3DD4" w:rsidP="001D79B1">
            <w:pPr>
              <w:rPr>
                <w:rFonts w:cs="Arial"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Tilgangur </w:t>
            </w:r>
            <w:r w:rsidRPr="00D512AD">
              <w:rPr>
                <w:rFonts w:cs="Arial"/>
                <w:b/>
                <w:szCs w:val="20"/>
              </w:rPr>
              <w:t>verkefnisins</w:t>
            </w:r>
          </w:p>
          <w:p w14:paraId="471C6875" w14:textId="77777777" w:rsidR="00280C3F" w:rsidRPr="00D512AD" w:rsidRDefault="009E089F" w:rsidP="001D79B1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xxx</w:t>
            </w:r>
          </w:p>
          <w:p w14:paraId="27E033EF" w14:textId="77777777" w:rsidR="00280C3F" w:rsidRPr="00D512AD" w:rsidRDefault="00280C3F" w:rsidP="00B45352">
            <w:pPr>
              <w:rPr>
                <w:rFonts w:cs="Arial"/>
                <w:b/>
                <w:szCs w:val="20"/>
              </w:rPr>
            </w:pPr>
            <w:r w:rsidRPr="00D512AD">
              <w:rPr>
                <w:rFonts w:cs="Arial"/>
                <w:b/>
                <w:szCs w:val="20"/>
              </w:rPr>
              <w:t>Framtíðarsýn (hver er staðan þegar verkefninu er lokið?)</w:t>
            </w:r>
          </w:p>
          <w:p w14:paraId="5F353316" w14:textId="77777777" w:rsidR="00280C3F" w:rsidRPr="00D512AD" w:rsidRDefault="009E089F" w:rsidP="00B45352">
            <w:r>
              <w:t>xxx</w:t>
            </w:r>
          </w:p>
        </w:tc>
      </w:tr>
    </w:tbl>
    <w:p w14:paraId="6B52E945" w14:textId="77777777" w:rsidR="00280C3F" w:rsidRPr="00D512AD" w:rsidRDefault="00280C3F"/>
    <w:tbl>
      <w:tblPr>
        <w:tblW w:w="0" w:type="auto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9670"/>
      </w:tblGrid>
      <w:tr w:rsidR="00280C3F" w:rsidRPr="00D512AD" w14:paraId="5D399E7B" w14:textId="77777777" w:rsidTr="00280C3F">
        <w:trPr>
          <w:tblHeader/>
        </w:trPr>
        <w:tc>
          <w:tcPr>
            <w:tcW w:w="9670" w:type="dxa"/>
            <w:shd w:val="clear" w:color="auto" w:fill="E7E6E6" w:themeFill="background2"/>
          </w:tcPr>
          <w:p w14:paraId="66CBF7C5" w14:textId="77777777" w:rsidR="00280C3F" w:rsidRPr="00D512AD" w:rsidRDefault="00280C3F" w:rsidP="00D512AD">
            <w:pPr>
              <w:spacing w:after="0"/>
              <w:rPr>
                <w:b/>
              </w:rPr>
            </w:pPr>
            <w:r w:rsidRPr="00D512AD">
              <w:rPr>
                <w:b/>
              </w:rPr>
              <w:t>Lausn og umfang</w:t>
            </w:r>
          </w:p>
          <w:p w14:paraId="39ED3C93" w14:textId="77777777" w:rsidR="00280C3F" w:rsidRPr="00D512AD" w:rsidRDefault="00280C3F" w:rsidP="00D512AD">
            <w:pPr>
              <w:spacing w:after="0"/>
              <w:rPr>
                <w:sz w:val="16"/>
                <w:szCs w:val="16"/>
              </w:rPr>
            </w:pPr>
            <w:r w:rsidRPr="00D512AD">
              <w:rPr>
                <w:sz w:val="16"/>
                <w:szCs w:val="16"/>
              </w:rPr>
              <w:t>Lausnin – lýsing í stuttu máli eða afritað úr verkefnistillögunni.  Hér þarf kostnaður við verkefnið að koma fram.</w:t>
            </w:r>
          </w:p>
        </w:tc>
      </w:tr>
      <w:tr w:rsidR="00280C3F" w:rsidRPr="00D512AD" w14:paraId="3816DC18" w14:textId="77777777" w:rsidTr="00B45352">
        <w:tc>
          <w:tcPr>
            <w:tcW w:w="9670" w:type="dxa"/>
          </w:tcPr>
          <w:p w14:paraId="0681AEAD" w14:textId="77777777" w:rsidR="00D20325" w:rsidRPr="00D512AD" w:rsidRDefault="009E089F" w:rsidP="00D20325">
            <w:r>
              <w:t>xxx</w:t>
            </w:r>
          </w:p>
        </w:tc>
      </w:tr>
    </w:tbl>
    <w:p w14:paraId="600655DD" w14:textId="77777777" w:rsidR="00280C3F" w:rsidRPr="00D512AD" w:rsidRDefault="00280C3F" w:rsidP="00280C3F"/>
    <w:tbl>
      <w:tblPr>
        <w:tblW w:w="0" w:type="auto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561"/>
        <w:gridCol w:w="2728"/>
        <w:gridCol w:w="3686"/>
        <w:gridCol w:w="2771"/>
      </w:tblGrid>
      <w:tr w:rsidR="00280C3F" w:rsidRPr="00D512AD" w14:paraId="557574F2" w14:textId="77777777" w:rsidTr="1223B80B">
        <w:trPr>
          <w:tblHeader/>
        </w:trPr>
        <w:tc>
          <w:tcPr>
            <w:tcW w:w="9746" w:type="dxa"/>
            <w:gridSpan w:val="4"/>
            <w:shd w:val="clear" w:color="auto" w:fill="E7E6E6" w:themeFill="background2"/>
          </w:tcPr>
          <w:p w14:paraId="6E18F49F" w14:textId="77777777" w:rsidR="00280C3F" w:rsidRPr="00D512AD" w:rsidRDefault="00280C3F" w:rsidP="00D512AD">
            <w:pPr>
              <w:spacing w:after="0"/>
              <w:rPr>
                <w:sz w:val="16"/>
                <w:szCs w:val="16"/>
              </w:rPr>
            </w:pPr>
            <w:r w:rsidRPr="00D512AD">
              <w:rPr>
                <w:b/>
              </w:rPr>
              <w:t xml:space="preserve">Afurðalisti </w:t>
            </w:r>
          </w:p>
          <w:p w14:paraId="4E6D62D5" w14:textId="77777777" w:rsidR="00280C3F" w:rsidRPr="00D512AD" w:rsidRDefault="00280C3F" w:rsidP="00D512AD">
            <w:pPr>
              <w:spacing w:after="0"/>
              <w:rPr>
                <w:b/>
              </w:rPr>
            </w:pPr>
            <w:r w:rsidRPr="00D512AD">
              <w:rPr>
                <w:sz w:val="16"/>
                <w:szCs w:val="16"/>
              </w:rPr>
              <w:t>Hverju mun verkefnið skila og hvernig er tryggt að ávinningurinn sé mælanlegur.</w:t>
            </w:r>
          </w:p>
        </w:tc>
      </w:tr>
      <w:tr w:rsidR="00280C3F" w:rsidRPr="00D512AD" w14:paraId="20DA06B8" w14:textId="77777777" w:rsidTr="1223B80B">
        <w:trPr>
          <w:tblHeader/>
        </w:trPr>
        <w:tc>
          <w:tcPr>
            <w:tcW w:w="561" w:type="dxa"/>
            <w:shd w:val="clear" w:color="auto" w:fill="E7E6E6" w:themeFill="background2"/>
          </w:tcPr>
          <w:p w14:paraId="16145384" w14:textId="77777777" w:rsidR="00280C3F" w:rsidRPr="00D512AD" w:rsidRDefault="00280C3F" w:rsidP="00313208">
            <w:pPr>
              <w:spacing w:after="0"/>
              <w:jc w:val="center"/>
              <w:rPr>
                <w:sz w:val="16"/>
                <w:szCs w:val="16"/>
              </w:rPr>
            </w:pPr>
            <w:r w:rsidRPr="00D512AD">
              <w:rPr>
                <w:sz w:val="16"/>
                <w:szCs w:val="16"/>
              </w:rPr>
              <w:t>#</w:t>
            </w:r>
          </w:p>
        </w:tc>
        <w:tc>
          <w:tcPr>
            <w:tcW w:w="2728" w:type="dxa"/>
            <w:shd w:val="clear" w:color="auto" w:fill="E7E6E6" w:themeFill="background2"/>
          </w:tcPr>
          <w:p w14:paraId="24D49C23" w14:textId="77777777" w:rsidR="00280C3F" w:rsidRPr="00D512AD" w:rsidRDefault="00280C3F" w:rsidP="00D512AD">
            <w:pPr>
              <w:spacing w:after="0"/>
              <w:rPr>
                <w:sz w:val="16"/>
                <w:szCs w:val="16"/>
              </w:rPr>
            </w:pPr>
            <w:r w:rsidRPr="00D512AD">
              <w:rPr>
                <w:b/>
                <w:sz w:val="16"/>
                <w:szCs w:val="16"/>
              </w:rPr>
              <w:t>Afurð</w:t>
            </w:r>
          </w:p>
        </w:tc>
        <w:tc>
          <w:tcPr>
            <w:tcW w:w="3686" w:type="dxa"/>
            <w:shd w:val="clear" w:color="auto" w:fill="E7E6E6" w:themeFill="background2"/>
          </w:tcPr>
          <w:p w14:paraId="0B76B280" w14:textId="77777777" w:rsidR="00280C3F" w:rsidRPr="00D512AD" w:rsidRDefault="00280C3F" w:rsidP="00D512AD">
            <w:pPr>
              <w:spacing w:after="0"/>
              <w:rPr>
                <w:b/>
                <w:sz w:val="16"/>
                <w:szCs w:val="16"/>
              </w:rPr>
            </w:pPr>
            <w:r w:rsidRPr="00D512AD">
              <w:rPr>
                <w:b/>
                <w:sz w:val="16"/>
                <w:szCs w:val="16"/>
              </w:rPr>
              <w:t>Lýsing</w:t>
            </w:r>
          </w:p>
        </w:tc>
        <w:tc>
          <w:tcPr>
            <w:tcW w:w="2771" w:type="dxa"/>
            <w:shd w:val="clear" w:color="auto" w:fill="E7E6E6" w:themeFill="background2"/>
          </w:tcPr>
          <w:p w14:paraId="63AA8C6C" w14:textId="77777777" w:rsidR="00280C3F" w:rsidRPr="00D512AD" w:rsidRDefault="00280C3F" w:rsidP="00D512AD">
            <w:pPr>
              <w:spacing w:after="0"/>
              <w:rPr>
                <w:b/>
                <w:sz w:val="16"/>
                <w:szCs w:val="16"/>
              </w:rPr>
            </w:pPr>
            <w:r w:rsidRPr="00D512AD">
              <w:rPr>
                <w:b/>
                <w:sz w:val="16"/>
                <w:szCs w:val="16"/>
              </w:rPr>
              <w:t>Gæði</w:t>
            </w:r>
          </w:p>
        </w:tc>
      </w:tr>
      <w:tr w:rsidR="00280C3F" w:rsidRPr="00D512AD" w14:paraId="4C945496" w14:textId="77777777" w:rsidTr="1223B80B">
        <w:tc>
          <w:tcPr>
            <w:tcW w:w="561" w:type="dxa"/>
          </w:tcPr>
          <w:p w14:paraId="67408181" w14:textId="77777777" w:rsidR="00280C3F" w:rsidRPr="00D512AD" w:rsidRDefault="00313208" w:rsidP="0031320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2728" w:type="dxa"/>
          </w:tcPr>
          <w:p w14:paraId="30B528B3" w14:textId="77777777" w:rsidR="00280C3F" w:rsidRPr="00D512AD" w:rsidRDefault="009E089F" w:rsidP="00B45352">
            <w:r>
              <w:t>Xxx</w:t>
            </w:r>
          </w:p>
        </w:tc>
        <w:tc>
          <w:tcPr>
            <w:tcW w:w="3686" w:type="dxa"/>
          </w:tcPr>
          <w:p w14:paraId="30E73804" w14:textId="77777777" w:rsidR="00280C3F" w:rsidRPr="00D512AD" w:rsidRDefault="009E089F" w:rsidP="00B45352">
            <w:pPr>
              <w:rPr>
                <w:szCs w:val="20"/>
              </w:rPr>
            </w:pPr>
            <w:r>
              <w:rPr>
                <w:szCs w:val="20"/>
              </w:rPr>
              <w:t>Xxx</w:t>
            </w:r>
          </w:p>
        </w:tc>
        <w:tc>
          <w:tcPr>
            <w:tcW w:w="2771" w:type="dxa"/>
          </w:tcPr>
          <w:p w14:paraId="315CB4E4" w14:textId="77777777" w:rsidR="00280C3F" w:rsidRPr="00D512AD" w:rsidRDefault="009E089F" w:rsidP="00B45352">
            <w:pPr>
              <w:rPr>
                <w:szCs w:val="20"/>
              </w:rPr>
            </w:pPr>
            <w:r>
              <w:rPr>
                <w:szCs w:val="20"/>
              </w:rPr>
              <w:t>Xxx</w:t>
            </w:r>
          </w:p>
        </w:tc>
      </w:tr>
      <w:tr w:rsidR="00280C3F" w:rsidRPr="00D512AD" w14:paraId="7210CE46" w14:textId="77777777" w:rsidTr="1223B80B">
        <w:tc>
          <w:tcPr>
            <w:tcW w:w="561" w:type="dxa"/>
          </w:tcPr>
          <w:p w14:paraId="717DDC73" w14:textId="77777777" w:rsidR="00280C3F" w:rsidRPr="00D512AD" w:rsidRDefault="00313208" w:rsidP="0031320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2728" w:type="dxa"/>
          </w:tcPr>
          <w:p w14:paraId="047F1F71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3686" w:type="dxa"/>
          </w:tcPr>
          <w:p w14:paraId="1BE5E8AD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2771" w:type="dxa"/>
          </w:tcPr>
          <w:p w14:paraId="5E1BF848" w14:textId="77777777" w:rsidR="00280C3F" w:rsidRPr="00D512AD" w:rsidRDefault="00280C3F" w:rsidP="00B45352">
            <w:pPr>
              <w:rPr>
                <w:szCs w:val="20"/>
              </w:rPr>
            </w:pPr>
          </w:p>
        </w:tc>
      </w:tr>
      <w:tr w:rsidR="00280C3F" w:rsidRPr="00D512AD" w14:paraId="4F4BA9A8" w14:textId="77777777" w:rsidTr="1223B80B">
        <w:tc>
          <w:tcPr>
            <w:tcW w:w="561" w:type="dxa"/>
          </w:tcPr>
          <w:p w14:paraId="09C657C2" w14:textId="77777777" w:rsidR="00280C3F" w:rsidRPr="00D512AD" w:rsidRDefault="00313208" w:rsidP="00313208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2728" w:type="dxa"/>
          </w:tcPr>
          <w:p w14:paraId="19215890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3686" w:type="dxa"/>
          </w:tcPr>
          <w:p w14:paraId="2F4F50CC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2771" w:type="dxa"/>
          </w:tcPr>
          <w:p w14:paraId="10DB7CB3" w14:textId="77777777" w:rsidR="00280C3F" w:rsidRPr="00D512AD" w:rsidRDefault="00280C3F" w:rsidP="00B45352">
            <w:pPr>
              <w:rPr>
                <w:szCs w:val="20"/>
              </w:rPr>
            </w:pPr>
          </w:p>
        </w:tc>
      </w:tr>
    </w:tbl>
    <w:p w14:paraId="24B86893" w14:textId="77777777" w:rsidR="00280C3F" w:rsidRPr="00D512AD" w:rsidRDefault="00280C3F" w:rsidP="00280C3F"/>
    <w:tbl>
      <w:tblPr>
        <w:tblW w:w="0" w:type="auto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643"/>
        <w:gridCol w:w="2051"/>
        <w:gridCol w:w="4819"/>
        <w:gridCol w:w="2126"/>
      </w:tblGrid>
      <w:tr w:rsidR="00280C3F" w:rsidRPr="00D512AD" w14:paraId="6DBCC608" w14:textId="77777777" w:rsidTr="00280C3F">
        <w:trPr>
          <w:tblHeader/>
        </w:trPr>
        <w:tc>
          <w:tcPr>
            <w:tcW w:w="9639" w:type="dxa"/>
            <w:gridSpan w:val="4"/>
            <w:shd w:val="clear" w:color="auto" w:fill="E7E6E6" w:themeFill="background2"/>
          </w:tcPr>
          <w:p w14:paraId="5190A160" w14:textId="77777777" w:rsidR="00280C3F" w:rsidRPr="00D512AD" w:rsidRDefault="00280C3F" w:rsidP="00D512AD">
            <w:pPr>
              <w:spacing w:after="0"/>
              <w:rPr>
                <w:b/>
              </w:rPr>
            </w:pPr>
            <w:r w:rsidRPr="00D512AD">
              <w:rPr>
                <w:b/>
              </w:rPr>
              <w:lastRenderedPageBreak/>
              <w:t>Ráðgerð tímalína</w:t>
            </w:r>
          </w:p>
          <w:p w14:paraId="348BAEC7" w14:textId="77777777" w:rsidR="00280C3F" w:rsidRPr="00D512AD" w:rsidRDefault="00280C3F" w:rsidP="00D512AD">
            <w:pPr>
              <w:spacing w:after="0"/>
              <w:rPr>
                <w:sz w:val="16"/>
                <w:szCs w:val="16"/>
              </w:rPr>
            </w:pPr>
            <w:r w:rsidRPr="00D512AD">
              <w:rPr>
                <w:sz w:val="16"/>
                <w:szCs w:val="16"/>
              </w:rPr>
              <w:t xml:space="preserve">Áætlið tímasetningar og mönnun afurða í verkefninu. </w:t>
            </w:r>
          </w:p>
        </w:tc>
      </w:tr>
      <w:tr w:rsidR="00280C3F" w:rsidRPr="00D512AD" w14:paraId="642CFEA8" w14:textId="77777777" w:rsidTr="00280C3F">
        <w:trPr>
          <w:tblHeader/>
        </w:trPr>
        <w:tc>
          <w:tcPr>
            <w:tcW w:w="643" w:type="dxa"/>
            <w:shd w:val="clear" w:color="auto" w:fill="E7E6E6" w:themeFill="background2"/>
          </w:tcPr>
          <w:p w14:paraId="7E061484" w14:textId="77777777" w:rsidR="00280C3F" w:rsidRPr="00D512AD" w:rsidRDefault="00280C3F" w:rsidP="00AF4B01">
            <w:pPr>
              <w:spacing w:after="0"/>
              <w:jc w:val="center"/>
              <w:rPr>
                <w:b/>
                <w:sz w:val="16"/>
                <w:szCs w:val="16"/>
              </w:rPr>
            </w:pPr>
            <w:r w:rsidRPr="00D512AD">
              <w:rPr>
                <w:b/>
                <w:sz w:val="16"/>
                <w:szCs w:val="16"/>
              </w:rPr>
              <w:t>Afurð</w:t>
            </w:r>
          </w:p>
        </w:tc>
        <w:tc>
          <w:tcPr>
            <w:tcW w:w="2051" w:type="dxa"/>
            <w:shd w:val="clear" w:color="auto" w:fill="E7E6E6" w:themeFill="background2"/>
          </w:tcPr>
          <w:p w14:paraId="4A4E16A5" w14:textId="77777777" w:rsidR="00280C3F" w:rsidRPr="00D512AD" w:rsidRDefault="00280C3F" w:rsidP="00D512AD">
            <w:pPr>
              <w:spacing w:after="0"/>
              <w:rPr>
                <w:b/>
                <w:sz w:val="16"/>
                <w:szCs w:val="16"/>
              </w:rPr>
            </w:pPr>
            <w:r w:rsidRPr="00D512AD">
              <w:rPr>
                <w:b/>
                <w:sz w:val="16"/>
                <w:szCs w:val="16"/>
              </w:rPr>
              <w:t>Tímasetning</w:t>
            </w:r>
          </w:p>
        </w:tc>
        <w:tc>
          <w:tcPr>
            <w:tcW w:w="4819" w:type="dxa"/>
            <w:shd w:val="clear" w:color="auto" w:fill="E7E6E6" w:themeFill="background2"/>
          </w:tcPr>
          <w:p w14:paraId="30C79A2C" w14:textId="77777777" w:rsidR="00280C3F" w:rsidRPr="00D512AD" w:rsidRDefault="00280C3F" w:rsidP="00D512AD">
            <w:pPr>
              <w:spacing w:after="0"/>
              <w:rPr>
                <w:b/>
                <w:sz w:val="16"/>
                <w:szCs w:val="16"/>
              </w:rPr>
            </w:pPr>
            <w:r w:rsidRPr="00D512AD">
              <w:rPr>
                <w:b/>
                <w:sz w:val="16"/>
                <w:szCs w:val="16"/>
              </w:rPr>
              <w:t>Afurðir</w:t>
            </w:r>
          </w:p>
        </w:tc>
        <w:tc>
          <w:tcPr>
            <w:tcW w:w="2126" w:type="dxa"/>
            <w:shd w:val="clear" w:color="auto" w:fill="E7E6E6" w:themeFill="background2"/>
          </w:tcPr>
          <w:p w14:paraId="747268D7" w14:textId="77777777" w:rsidR="00280C3F" w:rsidRPr="00D512AD" w:rsidRDefault="00280C3F" w:rsidP="00D512AD">
            <w:pPr>
              <w:spacing w:after="0"/>
              <w:rPr>
                <w:b/>
                <w:sz w:val="16"/>
                <w:szCs w:val="16"/>
              </w:rPr>
            </w:pPr>
            <w:r w:rsidRPr="00D512AD">
              <w:rPr>
                <w:b/>
                <w:sz w:val="16"/>
                <w:szCs w:val="16"/>
              </w:rPr>
              <w:t>Mönnun/ Ábyrgð</w:t>
            </w:r>
          </w:p>
        </w:tc>
      </w:tr>
      <w:tr w:rsidR="00280C3F" w:rsidRPr="00D512AD" w14:paraId="39C87093" w14:textId="77777777" w:rsidTr="00B45352">
        <w:tc>
          <w:tcPr>
            <w:tcW w:w="643" w:type="dxa"/>
          </w:tcPr>
          <w:p w14:paraId="2D326B4B" w14:textId="77777777" w:rsidR="00280C3F" w:rsidRPr="00D512AD" w:rsidRDefault="00C46A45" w:rsidP="00AF4B0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2051" w:type="dxa"/>
          </w:tcPr>
          <w:p w14:paraId="024AE42E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4819" w:type="dxa"/>
          </w:tcPr>
          <w:p w14:paraId="0E207A94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2126" w:type="dxa"/>
          </w:tcPr>
          <w:p w14:paraId="0F0B2649" w14:textId="77777777" w:rsidR="00280C3F" w:rsidRPr="00D512AD" w:rsidRDefault="00280C3F" w:rsidP="00B45352">
            <w:pPr>
              <w:rPr>
                <w:szCs w:val="20"/>
              </w:rPr>
            </w:pPr>
          </w:p>
        </w:tc>
      </w:tr>
      <w:tr w:rsidR="00280C3F" w:rsidRPr="00D512AD" w14:paraId="6A5FCADB" w14:textId="77777777" w:rsidTr="00B45352">
        <w:tc>
          <w:tcPr>
            <w:tcW w:w="64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99377C4" w14:textId="77777777" w:rsidR="00280C3F" w:rsidRPr="00D512AD" w:rsidRDefault="00C46A45" w:rsidP="00AF4B0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20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966752B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AA9B9BB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C46FCDF" w14:textId="77777777" w:rsidR="00280C3F" w:rsidRPr="00D512AD" w:rsidRDefault="00280C3F" w:rsidP="00B45352">
            <w:pPr>
              <w:rPr>
                <w:szCs w:val="20"/>
              </w:rPr>
            </w:pPr>
          </w:p>
        </w:tc>
      </w:tr>
      <w:tr w:rsidR="00280C3F" w:rsidRPr="00D512AD" w14:paraId="51EDE833" w14:textId="77777777" w:rsidTr="00B45352">
        <w:tc>
          <w:tcPr>
            <w:tcW w:w="64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7F61736" w14:textId="77777777" w:rsidR="00280C3F" w:rsidRPr="00D512AD" w:rsidRDefault="00C46A45" w:rsidP="00AF4B0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20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6E562C9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90B8FB7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B951906" w14:textId="77777777" w:rsidR="00280C3F" w:rsidRPr="00D512AD" w:rsidRDefault="00280C3F" w:rsidP="00B45352">
            <w:pPr>
              <w:rPr>
                <w:szCs w:val="20"/>
              </w:rPr>
            </w:pPr>
          </w:p>
        </w:tc>
      </w:tr>
    </w:tbl>
    <w:p w14:paraId="2EF1D175" w14:textId="77777777" w:rsidR="00280C3F" w:rsidRPr="00D512AD" w:rsidRDefault="00280C3F" w:rsidP="00280C3F"/>
    <w:tbl>
      <w:tblPr>
        <w:tblW w:w="0" w:type="auto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552"/>
        <w:gridCol w:w="2693"/>
        <w:gridCol w:w="4430"/>
      </w:tblGrid>
      <w:tr w:rsidR="00280C3F" w:rsidRPr="00D512AD" w14:paraId="7377E971" w14:textId="77777777" w:rsidTr="00280C3F">
        <w:trPr>
          <w:tblHeader/>
        </w:trPr>
        <w:tc>
          <w:tcPr>
            <w:tcW w:w="9675" w:type="dxa"/>
            <w:gridSpan w:val="3"/>
            <w:shd w:val="clear" w:color="auto" w:fill="E7E6E6" w:themeFill="background2"/>
          </w:tcPr>
          <w:p w14:paraId="0DFD42AF" w14:textId="77777777" w:rsidR="00280C3F" w:rsidRPr="00D512AD" w:rsidRDefault="00280C3F" w:rsidP="00D512AD">
            <w:pPr>
              <w:spacing w:after="0"/>
              <w:rPr>
                <w:b/>
              </w:rPr>
            </w:pPr>
            <w:r w:rsidRPr="00D512AD">
              <w:rPr>
                <w:b/>
              </w:rPr>
              <w:t>Stjórnskipulag</w:t>
            </w:r>
          </w:p>
          <w:p w14:paraId="47F3EA7F" w14:textId="77777777" w:rsidR="00280C3F" w:rsidRPr="00D512AD" w:rsidRDefault="00280C3F" w:rsidP="00D512AD">
            <w:pPr>
              <w:spacing w:after="0"/>
              <w:rPr>
                <w:sz w:val="16"/>
                <w:szCs w:val="16"/>
              </w:rPr>
            </w:pPr>
            <w:r w:rsidRPr="00D512AD">
              <w:rPr>
                <w:sz w:val="16"/>
                <w:szCs w:val="16"/>
              </w:rPr>
              <w:t>Hverjir koma að verkefninu og hvert er hlutverk þeirra.</w:t>
            </w:r>
          </w:p>
        </w:tc>
      </w:tr>
      <w:tr w:rsidR="00280C3F" w:rsidRPr="00D512AD" w14:paraId="6052D7C6" w14:textId="77777777" w:rsidTr="00280C3F">
        <w:trPr>
          <w:tblHeader/>
        </w:trPr>
        <w:tc>
          <w:tcPr>
            <w:tcW w:w="2552" w:type="dxa"/>
            <w:shd w:val="clear" w:color="auto" w:fill="E7E6E6" w:themeFill="background2"/>
          </w:tcPr>
          <w:p w14:paraId="5A43960D" w14:textId="77777777" w:rsidR="00280C3F" w:rsidRPr="00D512AD" w:rsidRDefault="00280C3F" w:rsidP="00D512AD">
            <w:pPr>
              <w:spacing w:after="0"/>
              <w:rPr>
                <w:b/>
                <w:sz w:val="16"/>
                <w:szCs w:val="16"/>
              </w:rPr>
            </w:pPr>
            <w:r w:rsidRPr="00D512AD">
              <w:rPr>
                <w:b/>
                <w:sz w:val="16"/>
                <w:szCs w:val="16"/>
              </w:rPr>
              <w:t>Nafn</w:t>
            </w:r>
          </w:p>
        </w:tc>
        <w:tc>
          <w:tcPr>
            <w:tcW w:w="2693" w:type="dxa"/>
            <w:shd w:val="clear" w:color="auto" w:fill="E7E6E6" w:themeFill="background2"/>
          </w:tcPr>
          <w:p w14:paraId="6DE05041" w14:textId="77777777" w:rsidR="00280C3F" w:rsidRPr="00D512AD" w:rsidRDefault="00280C3F" w:rsidP="00D512AD">
            <w:pPr>
              <w:spacing w:after="0"/>
              <w:rPr>
                <w:b/>
                <w:sz w:val="16"/>
                <w:szCs w:val="16"/>
              </w:rPr>
            </w:pPr>
            <w:r w:rsidRPr="00D512AD">
              <w:rPr>
                <w:b/>
                <w:sz w:val="16"/>
                <w:szCs w:val="16"/>
              </w:rPr>
              <w:t>Deild</w:t>
            </w:r>
          </w:p>
        </w:tc>
        <w:tc>
          <w:tcPr>
            <w:tcW w:w="4430" w:type="dxa"/>
            <w:shd w:val="clear" w:color="auto" w:fill="E7E6E6" w:themeFill="background2"/>
          </w:tcPr>
          <w:p w14:paraId="5173BE28" w14:textId="77777777" w:rsidR="00280C3F" w:rsidRPr="00D512AD" w:rsidRDefault="00280C3F" w:rsidP="00D512AD">
            <w:pPr>
              <w:spacing w:after="0"/>
              <w:rPr>
                <w:b/>
                <w:sz w:val="16"/>
                <w:szCs w:val="16"/>
              </w:rPr>
            </w:pPr>
            <w:r w:rsidRPr="00D512AD">
              <w:rPr>
                <w:b/>
                <w:sz w:val="16"/>
                <w:szCs w:val="16"/>
              </w:rPr>
              <w:t>Ábyrgð</w:t>
            </w:r>
          </w:p>
        </w:tc>
      </w:tr>
      <w:tr w:rsidR="00280C3F" w:rsidRPr="00D512AD" w14:paraId="378A0AC9" w14:textId="77777777" w:rsidTr="00B45352">
        <w:tc>
          <w:tcPr>
            <w:tcW w:w="2552" w:type="dxa"/>
          </w:tcPr>
          <w:p w14:paraId="652CBF90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2693" w:type="dxa"/>
          </w:tcPr>
          <w:p w14:paraId="00BDE217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4430" w:type="dxa"/>
          </w:tcPr>
          <w:p w14:paraId="0F97399E" w14:textId="77777777" w:rsidR="00280C3F" w:rsidRPr="00D512AD" w:rsidRDefault="00280C3F" w:rsidP="00B45352">
            <w:pPr>
              <w:rPr>
                <w:szCs w:val="20"/>
              </w:rPr>
            </w:pPr>
          </w:p>
        </w:tc>
      </w:tr>
      <w:tr w:rsidR="00280C3F" w:rsidRPr="00D512AD" w14:paraId="60FFAA24" w14:textId="77777777" w:rsidTr="00B45352">
        <w:tc>
          <w:tcPr>
            <w:tcW w:w="2552" w:type="dxa"/>
          </w:tcPr>
          <w:p w14:paraId="45CCA2B0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2693" w:type="dxa"/>
          </w:tcPr>
          <w:p w14:paraId="568A1E0A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4430" w:type="dxa"/>
          </w:tcPr>
          <w:p w14:paraId="0BAF5940" w14:textId="77777777" w:rsidR="00280C3F" w:rsidRPr="00D512AD" w:rsidRDefault="00280C3F" w:rsidP="00B45352">
            <w:pPr>
              <w:rPr>
                <w:szCs w:val="20"/>
              </w:rPr>
            </w:pPr>
          </w:p>
        </w:tc>
      </w:tr>
      <w:tr w:rsidR="00280C3F" w:rsidRPr="00D512AD" w14:paraId="07DE7BD8" w14:textId="77777777" w:rsidTr="00B45352">
        <w:tc>
          <w:tcPr>
            <w:tcW w:w="2552" w:type="dxa"/>
          </w:tcPr>
          <w:p w14:paraId="4B2F0244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2693" w:type="dxa"/>
          </w:tcPr>
          <w:p w14:paraId="6576C6B7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4430" w:type="dxa"/>
          </w:tcPr>
          <w:p w14:paraId="18B2366C" w14:textId="77777777" w:rsidR="00280C3F" w:rsidRPr="00D512AD" w:rsidRDefault="00280C3F" w:rsidP="00B45352">
            <w:pPr>
              <w:rPr>
                <w:szCs w:val="20"/>
              </w:rPr>
            </w:pPr>
          </w:p>
        </w:tc>
      </w:tr>
      <w:tr w:rsidR="00280C3F" w:rsidRPr="00D512AD" w14:paraId="65ADEE4C" w14:textId="77777777" w:rsidTr="00B45352">
        <w:tc>
          <w:tcPr>
            <w:tcW w:w="9675" w:type="dxa"/>
            <w:gridSpan w:val="3"/>
          </w:tcPr>
          <w:p w14:paraId="7D41C031" w14:textId="77777777" w:rsidR="00280C3F" w:rsidRPr="00D512AD" w:rsidRDefault="00280C3F" w:rsidP="00B45352">
            <w:r w:rsidRPr="00D512AD">
              <w:t>Skipurit (valkvætt)</w:t>
            </w:r>
          </w:p>
          <w:p w14:paraId="5E7716E1" w14:textId="77777777" w:rsidR="00280C3F" w:rsidRDefault="00280C3F" w:rsidP="00B45352"/>
          <w:p w14:paraId="19B591FA" w14:textId="77777777" w:rsidR="00C46A45" w:rsidRPr="00D512AD" w:rsidRDefault="00C46A45" w:rsidP="00B45352"/>
        </w:tc>
      </w:tr>
    </w:tbl>
    <w:p w14:paraId="5C9BC894" w14:textId="77777777" w:rsidR="00280C3F" w:rsidRPr="00D512AD" w:rsidRDefault="00280C3F" w:rsidP="00280C3F"/>
    <w:tbl>
      <w:tblPr>
        <w:tblW w:w="952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993"/>
        <w:gridCol w:w="1729"/>
      </w:tblGrid>
      <w:tr w:rsidR="00280C3F" w:rsidRPr="00D512AD" w14:paraId="5D193E16" w14:textId="77777777" w:rsidTr="00280C3F">
        <w:trPr>
          <w:tblHeader/>
        </w:trPr>
        <w:tc>
          <w:tcPr>
            <w:tcW w:w="4536" w:type="dxa"/>
            <w:gridSpan w:val="2"/>
            <w:shd w:val="clear" w:color="auto" w:fill="E7E6E6" w:themeFill="background2"/>
          </w:tcPr>
          <w:p w14:paraId="5F6AAFFA" w14:textId="77777777" w:rsidR="00280C3F" w:rsidRPr="00D512AD" w:rsidRDefault="00280C3F" w:rsidP="00D512AD">
            <w:pPr>
              <w:spacing w:after="0"/>
              <w:rPr>
                <w:b/>
              </w:rPr>
            </w:pPr>
            <w:r w:rsidRPr="00D512AD">
              <w:rPr>
                <w:b/>
              </w:rPr>
              <w:t>Hagsmunaaðilagreining</w:t>
            </w:r>
          </w:p>
          <w:p w14:paraId="1AEDFE56" w14:textId="77777777" w:rsidR="00280C3F" w:rsidRPr="00D512AD" w:rsidRDefault="00280C3F" w:rsidP="00D512AD">
            <w:pPr>
              <w:spacing w:after="0"/>
              <w:rPr>
                <w:b/>
              </w:rPr>
            </w:pPr>
            <w:r w:rsidRPr="00D512AD">
              <w:rPr>
                <w:sz w:val="16"/>
                <w:szCs w:val="16"/>
              </w:rPr>
              <w:t>Á hverja hefur verkefnið áhrif.</w:t>
            </w:r>
          </w:p>
        </w:tc>
        <w:tc>
          <w:tcPr>
            <w:tcW w:w="4990" w:type="dxa"/>
            <w:gridSpan w:val="3"/>
            <w:shd w:val="clear" w:color="auto" w:fill="E7E6E6" w:themeFill="background2"/>
          </w:tcPr>
          <w:p w14:paraId="3742EE07" w14:textId="77777777" w:rsidR="00280C3F" w:rsidRPr="00D512AD" w:rsidRDefault="00280C3F" w:rsidP="00D512AD">
            <w:pPr>
              <w:spacing w:after="0"/>
              <w:rPr>
                <w:b/>
              </w:rPr>
            </w:pPr>
            <w:r w:rsidRPr="00D512AD">
              <w:rPr>
                <w:b/>
              </w:rPr>
              <w:t>Samskiptaáætlun</w:t>
            </w:r>
          </w:p>
          <w:p w14:paraId="1DB252A5" w14:textId="77777777" w:rsidR="00280C3F" w:rsidRPr="00D512AD" w:rsidRDefault="00280C3F" w:rsidP="00D512AD">
            <w:pPr>
              <w:spacing w:after="0"/>
              <w:rPr>
                <w:b/>
              </w:rPr>
            </w:pPr>
            <w:r w:rsidRPr="00D512AD">
              <w:rPr>
                <w:sz w:val="16"/>
                <w:szCs w:val="16"/>
              </w:rPr>
              <w:t>Hvernig verða samskiptin.</w:t>
            </w:r>
          </w:p>
        </w:tc>
      </w:tr>
      <w:tr w:rsidR="00280C3F" w:rsidRPr="00D512AD" w14:paraId="191E2F72" w14:textId="77777777" w:rsidTr="00280C3F">
        <w:trPr>
          <w:tblHeader/>
        </w:trPr>
        <w:tc>
          <w:tcPr>
            <w:tcW w:w="2268" w:type="dxa"/>
            <w:shd w:val="clear" w:color="auto" w:fill="E7E6E6" w:themeFill="background2"/>
          </w:tcPr>
          <w:p w14:paraId="2C6FAA09" w14:textId="77777777" w:rsidR="00280C3F" w:rsidRPr="00D512AD" w:rsidRDefault="00280C3F" w:rsidP="00D512AD">
            <w:pPr>
              <w:spacing w:after="0"/>
              <w:jc w:val="center"/>
              <w:rPr>
                <w:b/>
                <w:sz w:val="16"/>
                <w:szCs w:val="16"/>
              </w:rPr>
            </w:pPr>
            <w:r w:rsidRPr="00D512AD">
              <w:rPr>
                <w:b/>
                <w:sz w:val="16"/>
                <w:szCs w:val="16"/>
              </w:rPr>
              <w:t>Nafn</w:t>
            </w:r>
          </w:p>
        </w:tc>
        <w:tc>
          <w:tcPr>
            <w:tcW w:w="2268" w:type="dxa"/>
            <w:shd w:val="clear" w:color="auto" w:fill="E7E6E6" w:themeFill="background2"/>
          </w:tcPr>
          <w:p w14:paraId="52DADF27" w14:textId="77777777" w:rsidR="00280C3F" w:rsidRPr="00D512AD" w:rsidRDefault="00280C3F" w:rsidP="00D512AD">
            <w:pPr>
              <w:spacing w:after="0"/>
              <w:rPr>
                <w:b/>
                <w:sz w:val="16"/>
                <w:szCs w:val="16"/>
              </w:rPr>
            </w:pPr>
            <w:r w:rsidRPr="00D512AD">
              <w:rPr>
                <w:b/>
                <w:sz w:val="16"/>
                <w:szCs w:val="16"/>
              </w:rPr>
              <w:t>Hlutverk</w:t>
            </w:r>
          </w:p>
        </w:tc>
        <w:tc>
          <w:tcPr>
            <w:tcW w:w="2268" w:type="dxa"/>
            <w:shd w:val="clear" w:color="auto" w:fill="E7E6E6" w:themeFill="background2"/>
          </w:tcPr>
          <w:p w14:paraId="31AFCABD" w14:textId="77777777" w:rsidR="00280C3F" w:rsidRPr="00D512AD" w:rsidRDefault="00280C3F" w:rsidP="00D512AD">
            <w:pPr>
              <w:spacing w:after="0"/>
              <w:rPr>
                <w:b/>
                <w:sz w:val="16"/>
                <w:szCs w:val="16"/>
              </w:rPr>
            </w:pPr>
            <w:r w:rsidRPr="00D512AD">
              <w:rPr>
                <w:b/>
                <w:sz w:val="16"/>
                <w:szCs w:val="16"/>
              </w:rPr>
              <w:t>Upplýsingar</w:t>
            </w:r>
          </w:p>
        </w:tc>
        <w:tc>
          <w:tcPr>
            <w:tcW w:w="993" w:type="dxa"/>
            <w:shd w:val="clear" w:color="auto" w:fill="E7E6E6" w:themeFill="background2"/>
          </w:tcPr>
          <w:p w14:paraId="400179E5" w14:textId="77777777" w:rsidR="00280C3F" w:rsidRPr="00D512AD" w:rsidRDefault="00280C3F" w:rsidP="00D512AD">
            <w:pPr>
              <w:spacing w:after="0"/>
              <w:rPr>
                <w:b/>
                <w:sz w:val="16"/>
                <w:szCs w:val="16"/>
              </w:rPr>
            </w:pPr>
            <w:r w:rsidRPr="00D512AD">
              <w:rPr>
                <w:b/>
                <w:sz w:val="16"/>
                <w:szCs w:val="16"/>
              </w:rPr>
              <w:t>Hvenær</w:t>
            </w:r>
          </w:p>
        </w:tc>
        <w:tc>
          <w:tcPr>
            <w:tcW w:w="1729" w:type="dxa"/>
            <w:shd w:val="clear" w:color="auto" w:fill="E7E6E6" w:themeFill="background2"/>
          </w:tcPr>
          <w:p w14:paraId="13AE19BD" w14:textId="77777777" w:rsidR="00280C3F" w:rsidRPr="00D512AD" w:rsidRDefault="00280C3F" w:rsidP="00D512AD">
            <w:pPr>
              <w:spacing w:after="0"/>
              <w:rPr>
                <w:b/>
                <w:sz w:val="16"/>
                <w:szCs w:val="16"/>
              </w:rPr>
            </w:pPr>
            <w:r w:rsidRPr="00D512AD">
              <w:rPr>
                <w:b/>
                <w:sz w:val="16"/>
                <w:szCs w:val="16"/>
              </w:rPr>
              <w:t>Samskiptaleiðir</w:t>
            </w:r>
          </w:p>
        </w:tc>
      </w:tr>
      <w:tr w:rsidR="00280C3F" w:rsidRPr="00D512AD" w14:paraId="4C3CF26A" w14:textId="77777777" w:rsidTr="00B45352">
        <w:trPr>
          <w:trHeight w:val="207"/>
        </w:trPr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60EDC57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327CAB9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899023B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0F78859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172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3367BED" w14:textId="77777777" w:rsidR="00280C3F" w:rsidRPr="00D512AD" w:rsidRDefault="00280C3F" w:rsidP="00B45352">
            <w:pPr>
              <w:rPr>
                <w:szCs w:val="20"/>
              </w:rPr>
            </w:pPr>
          </w:p>
        </w:tc>
      </w:tr>
      <w:tr w:rsidR="00280C3F" w:rsidRPr="00D512AD" w14:paraId="644B4775" w14:textId="77777777" w:rsidTr="00B45352"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92C9E24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FBBB421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EFA22C9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D158030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172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CE3A55B" w14:textId="77777777" w:rsidR="00280C3F" w:rsidRPr="00D512AD" w:rsidRDefault="00280C3F" w:rsidP="00B45352">
            <w:pPr>
              <w:rPr>
                <w:szCs w:val="20"/>
              </w:rPr>
            </w:pPr>
          </w:p>
        </w:tc>
      </w:tr>
      <w:tr w:rsidR="00280C3F" w:rsidRPr="00D512AD" w14:paraId="7C6A5435" w14:textId="77777777" w:rsidTr="00B45352"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7014492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6B0728D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A275912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290FD2D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172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F4D8815" w14:textId="77777777" w:rsidR="00280C3F" w:rsidRPr="00D512AD" w:rsidRDefault="00280C3F" w:rsidP="00B45352">
            <w:pPr>
              <w:rPr>
                <w:szCs w:val="20"/>
              </w:rPr>
            </w:pPr>
          </w:p>
        </w:tc>
      </w:tr>
    </w:tbl>
    <w:p w14:paraId="162D7981" w14:textId="77777777" w:rsidR="00280C3F" w:rsidRPr="00D512AD" w:rsidRDefault="00280C3F" w:rsidP="00280C3F"/>
    <w:tbl>
      <w:tblPr>
        <w:tblW w:w="952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2297"/>
        <w:gridCol w:w="709"/>
        <w:gridCol w:w="567"/>
        <w:gridCol w:w="992"/>
        <w:gridCol w:w="2712"/>
        <w:gridCol w:w="2249"/>
      </w:tblGrid>
      <w:tr w:rsidR="00280C3F" w:rsidRPr="00D512AD" w14:paraId="34A243BA" w14:textId="77777777" w:rsidTr="00280C3F">
        <w:tc>
          <w:tcPr>
            <w:tcW w:w="9526" w:type="dxa"/>
            <w:gridSpan w:val="6"/>
            <w:shd w:val="clear" w:color="auto" w:fill="E7E6E6" w:themeFill="background2"/>
          </w:tcPr>
          <w:p w14:paraId="699B1444" w14:textId="77777777" w:rsidR="00280C3F" w:rsidRPr="00D512AD" w:rsidRDefault="00280C3F" w:rsidP="00D512AD">
            <w:pPr>
              <w:spacing w:after="0"/>
              <w:rPr>
                <w:b/>
                <w:szCs w:val="20"/>
              </w:rPr>
            </w:pPr>
            <w:r w:rsidRPr="00D512AD">
              <w:rPr>
                <w:b/>
                <w:szCs w:val="20"/>
              </w:rPr>
              <w:t>Lykiláhættur og fyrirséð vandamál</w:t>
            </w:r>
          </w:p>
          <w:p w14:paraId="7D655CB3" w14:textId="77777777" w:rsidR="00280C3F" w:rsidRPr="00D512AD" w:rsidRDefault="00280C3F" w:rsidP="00D512AD">
            <w:pPr>
              <w:spacing w:after="0"/>
            </w:pPr>
            <w:r w:rsidRPr="00D512AD">
              <w:rPr>
                <w:sz w:val="16"/>
                <w:szCs w:val="16"/>
              </w:rPr>
              <w:t>Listið upp lykiláhættur verkefnisins og vænt viðbrögð við þeim</w:t>
            </w:r>
          </w:p>
        </w:tc>
      </w:tr>
      <w:tr w:rsidR="003138D7" w:rsidRPr="00D512AD" w14:paraId="6006B9A8" w14:textId="77777777" w:rsidTr="003138D7">
        <w:tc>
          <w:tcPr>
            <w:tcW w:w="2297" w:type="dxa"/>
            <w:shd w:val="clear" w:color="auto" w:fill="E7E6E6" w:themeFill="background2"/>
          </w:tcPr>
          <w:p w14:paraId="500D046C" w14:textId="77777777" w:rsidR="00280C3F" w:rsidRPr="00D512AD" w:rsidRDefault="00280C3F" w:rsidP="00D512AD">
            <w:pPr>
              <w:spacing w:after="0"/>
              <w:rPr>
                <w:b/>
                <w:sz w:val="16"/>
                <w:szCs w:val="16"/>
              </w:rPr>
            </w:pPr>
            <w:r w:rsidRPr="00D512AD">
              <w:rPr>
                <w:b/>
                <w:sz w:val="16"/>
                <w:szCs w:val="16"/>
              </w:rPr>
              <w:t>Áhætta</w:t>
            </w:r>
          </w:p>
        </w:tc>
        <w:tc>
          <w:tcPr>
            <w:tcW w:w="709" w:type="dxa"/>
            <w:shd w:val="clear" w:color="auto" w:fill="E7E6E6" w:themeFill="background2"/>
          </w:tcPr>
          <w:p w14:paraId="1E6F7283" w14:textId="77777777" w:rsidR="00280C3F" w:rsidRPr="00D512AD" w:rsidRDefault="00280C3F" w:rsidP="00D512AD">
            <w:pPr>
              <w:spacing w:after="0"/>
              <w:ind w:left="-57" w:right="-57"/>
              <w:jc w:val="center"/>
              <w:rPr>
                <w:b/>
                <w:sz w:val="16"/>
                <w:szCs w:val="16"/>
              </w:rPr>
            </w:pPr>
            <w:r w:rsidRPr="00D512AD">
              <w:rPr>
                <w:b/>
                <w:sz w:val="16"/>
                <w:szCs w:val="16"/>
              </w:rPr>
              <w:t>Afleiðing (1-5)</w:t>
            </w:r>
          </w:p>
        </w:tc>
        <w:tc>
          <w:tcPr>
            <w:tcW w:w="567" w:type="dxa"/>
            <w:shd w:val="clear" w:color="auto" w:fill="E7E6E6" w:themeFill="background2"/>
          </w:tcPr>
          <w:p w14:paraId="3488C5CF" w14:textId="77777777" w:rsidR="00280C3F" w:rsidRPr="00D512AD" w:rsidRDefault="00280C3F" w:rsidP="00D512AD">
            <w:pPr>
              <w:spacing w:after="0"/>
              <w:ind w:left="-57" w:right="-57"/>
              <w:jc w:val="center"/>
              <w:rPr>
                <w:b/>
                <w:sz w:val="16"/>
                <w:szCs w:val="16"/>
              </w:rPr>
            </w:pPr>
            <w:r w:rsidRPr="00D512AD">
              <w:rPr>
                <w:b/>
                <w:sz w:val="16"/>
                <w:szCs w:val="16"/>
              </w:rPr>
              <w:t>Líkur (1-5)</w:t>
            </w:r>
          </w:p>
        </w:tc>
        <w:tc>
          <w:tcPr>
            <w:tcW w:w="992" w:type="dxa"/>
            <w:shd w:val="clear" w:color="auto" w:fill="E7E6E6" w:themeFill="background2"/>
          </w:tcPr>
          <w:p w14:paraId="7E197534" w14:textId="77777777" w:rsidR="00280C3F" w:rsidRPr="00D512AD" w:rsidRDefault="00280C3F" w:rsidP="00D512AD">
            <w:pPr>
              <w:spacing w:after="0"/>
              <w:ind w:left="-57" w:right="-57"/>
              <w:jc w:val="center"/>
              <w:rPr>
                <w:b/>
                <w:sz w:val="16"/>
                <w:szCs w:val="16"/>
              </w:rPr>
            </w:pPr>
            <w:r w:rsidRPr="00D512AD">
              <w:rPr>
                <w:b/>
                <w:sz w:val="16"/>
                <w:szCs w:val="16"/>
              </w:rPr>
              <w:t>Áhættutala (AxL)</w:t>
            </w:r>
          </w:p>
        </w:tc>
        <w:tc>
          <w:tcPr>
            <w:tcW w:w="2712" w:type="dxa"/>
            <w:shd w:val="clear" w:color="auto" w:fill="E7E6E6" w:themeFill="background2"/>
          </w:tcPr>
          <w:p w14:paraId="31B25862" w14:textId="77777777" w:rsidR="00280C3F" w:rsidRPr="00D512AD" w:rsidRDefault="00280C3F" w:rsidP="00D512AD">
            <w:pPr>
              <w:spacing w:after="0"/>
              <w:rPr>
                <w:b/>
                <w:sz w:val="16"/>
                <w:szCs w:val="16"/>
              </w:rPr>
            </w:pPr>
            <w:r w:rsidRPr="00D512AD">
              <w:rPr>
                <w:b/>
                <w:sz w:val="16"/>
                <w:szCs w:val="16"/>
              </w:rPr>
              <w:t>Lýsing á afleiðingu</w:t>
            </w:r>
          </w:p>
        </w:tc>
        <w:tc>
          <w:tcPr>
            <w:tcW w:w="2249" w:type="dxa"/>
            <w:shd w:val="clear" w:color="auto" w:fill="E7E6E6" w:themeFill="background2"/>
          </w:tcPr>
          <w:p w14:paraId="21F57142" w14:textId="77777777" w:rsidR="00280C3F" w:rsidRPr="00D512AD" w:rsidRDefault="00280C3F" w:rsidP="00D512AD">
            <w:pPr>
              <w:spacing w:after="0"/>
              <w:rPr>
                <w:b/>
                <w:sz w:val="16"/>
                <w:szCs w:val="16"/>
              </w:rPr>
            </w:pPr>
            <w:r w:rsidRPr="00D512AD">
              <w:rPr>
                <w:b/>
                <w:sz w:val="16"/>
                <w:szCs w:val="16"/>
              </w:rPr>
              <w:t>Fyrirbyggjandi aðgerðir</w:t>
            </w:r>
          </w:p>
        </w:tc>
      </w:tr>
      <w:tr w:rsidR="00280C3F" w:rsidRPr="00D512AD" w14:paraId="2EC81E57" w14:textId="77777777" w:rsidTr="003138D7">
        <w:tc>
          <w:tcPr>
            <w:tcW w:w="2297" w:type="dxa"/>
          </w:tcPr>
          <w:p w14:paraId="7D0D4336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709" w:type="dxa"/>
          </w:tcPr>
          <w:p w14:paraId="00D85F04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567" w:type="dxa"/>
          </w:tcPr>
          <w:p w14:paraId="07C1BB41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992" w:type="dxa"/>
          </w:tcPr>
          <w:p w14:paraId="2E3952D4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2712" w:type="dxa"/>
          </w:tcPr>
          <w:p w14:paraId="682B666B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2249" w:type="dxa"/>
          </w:tcPr>
          <w:p w14:paraId="6404FF6F" w14:textId="77777777" w:rsidR="00280C3F" w:rsidRPr="00D512AD" w:rsidRDefault="00280C3F" w:rsidP="00B45352">
            <w:pPr>
              <w:rPr>
                <w:szCs w:val="20"/>
              </w:rPr>
            </w:pPr>
          </w:p>
        </w:tc>
      </w:tr>
      <w:tr w:rsidR="00280C3F" w:rsidRPr="00D512AD" w14:paraId="074F2392" w14:textId="77777777" w:rsidTr="003138D7">
        <w:tc>
          <w:tcPr>
            <w:tcW w:w="2297" w:type="dxa"/>
          </w:tcPr>
          <w:p w14:paraId="4E40C15A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709" w:type="dxa"/>
          </w:tcPr>
          <w:p w14:paraId="25467A0E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567" w:type="dxa"/>
          </w:tcPr>
          <w:p w14:paraId="1BC53531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992" w:type="dxa"/>
          </w:tcPr>
          <w:p w14:paraId="779664ED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2712" w:type="dxa"/>
          </w:tcPr>
          <w:p w14:paraId="5FAAC6EA" w14:textId="77777777" w:rsidR="00280C3F" w:rsidRPr="00D512AD" w:rsidRDefault="00280C3F" w:rsidP="00B45352">
            <w:pPr>
              <w:rPr>
                <w:szCs w:val="20"/>
              </w:rPr>
            </w:pPr>
          </w:p>
        </w:tc>
        <w:tc>
          <w:tcPr>
            <w:tcW w:w="2249" w:type="dxa"/>
          </w:tcPr>
          <w:p w14:paraId="359DF1B9" w14:textId="77777777" w:rsidR="00280C3F" w:rsidRPr="00D512AD" w:rsidRDefault="00280C3F" w:rsidP="00B45352">
            <w:pPr>
              <w:rPr>
                <w:szCs w:val="20"/>
              </w:rPr>
            </w:pPr>
          </w:p>
        </w:tc>
      </w:tr>
    </w:tbl>
    <w:p w14:paraId="021457F5" w14:textId="77777777" w:rsidR="00280C3F" w:rsidRPr="00D512AD" w:rsidRDefault="00280C3F" w:rsidP="00280C3F"/>
    <w:tbl>
      <w:tblPr>
        <w:tblW w:w="0" w:type="auto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9670"/>
      </w:tblGrid>
      <w:tr w:rsidR="00280C3F" w:rsidRPr="00D512AD" w14:paraId="4CD9EDD7" w14:textId="77777777" w:rsidTr="00280C3F">
        <w:trPr>
          <w:tblHeader/>
        </w:trPr>
        <w:tc>
          <w:tcPr>
            <w:tcW w:w="9670" w:type="dxa"/>
            <w:shd w:val="clear" w:color="auto" w:fill="E7E6E6" w:themeFill="background2"/>
          </w:tcPr>
          <w:p w14:paraId="617F0328" w14:textId="77777777" w:rsidR="00280C3F" w:rsidRPr="00D512AD" w:rsidRDefault="00280C3F" w:rsidP="00D512AD">
            <w:pPr>
              <w:spacing w:after="0"/>
              <w:rPr>
                <w:b/>
              </w:rPr>
            </w:pPr>
            <w:r w:rsidRPr="00D512AD">
              <w:rPr>
                <w:b/>
              </w:rPr>
              <w:t>Mælikvarðar árangurs</w:t>
            </w:r>
          </w:p>
          <w:p w14:paraId="60A8F55D" w14:textId="77777777" w:rsidR="00280C3F" w:rsidRPr="00D512AD" w:rsidRDefault="00280C3F" w:rsidP="00D512AD">
            <w:pPr>
              <w:spacing w:after="0"/>
              <w:rPr>
                <w:sz w:val="16"/>
                <w:szCs w:val="16"/>
              </w:rPr>
            </w:pPr>
            <w:r w:rsidRPr="00D512AD">
              <w:rPr>
                <w:sz w:val="16"/>
                <w:szCs w:val="16"/>
              </w:rPr>
              <w:t xml:space="preserve">Hefur verkefnið áhrif á stefnu/gildi </w:t>
            </w:r>
            <w:r w:rsidR="009B0EDD">
              <w:rPr>
                <w:sz w:val="16"/>
                <w:szCs w:val="16"/>
              </w:rPr>
              <w:t xml:space="preserve">sambandsins </w:t>
            </w:r>
            <w:r w:rsidRPr="00D512AD">
              <w:rPr>
                <w:sz w:val="16"/>
                <w:szCs w:val="16"/>
              </w:rPr>
              <w:t>og þá hvaða?  Hvaða mælikvarðar verða notaðir til að mæla árangur verkefnisins?</w:t>
            </w:r>
          </w:p>
        </w:tc>
      </w:tr>
      <w:tr w:rsidR="00280C3F" w:rsidRPr="00D512AD" w14:paraId="4DF482C0" w14:textId="77777777" w:rsidTr="00B45352">
        <w:tc>
          <w:tcPr>
            <w:tcW w:w="9670" w:type="dxa"/>
          </w:tcPr>
          <w:p w14:paraId="5F863103" w14:textId="77777777" w:rsidR="00280C3F" w:rsidRPr="00D512AD" w:rsidRDefault="00280C3F" w:rsidP="00B45352"/>
          <w:p w14:paraId="3A132D1C" w14:textId="77777777" w:rsidR="00280C3F" w:rsidRPr="00D512AD" w:rsidRDefault="00280C3F" w:rsidP="00B45352"/>
          <w:p w14:paraId="0CB67007" w14:textId="77777777" w:rsidR="00280C3F" w:rsidRPr="00D512AD" w:rsidRDefault="00280C3F" w:rsidP="00B45352"/>
        </w:tc>
      </w:tr>
    </w:tbl>
    <w:p w14:paraId="3848E128" w14:textId="77777777" w:rsidR="00280C3F" w:rsidRPr="00D512AD" w:rsidRDefault="00280C3F" w:rsidP="00280C3F"/>
    <w:tbl>
      <w:tblPr>
        <w:tblW w:w="0" w:type="auto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9670"/>
      </w:tblGrid>
      <w:tr w:rsidR="00280C3F" w:rsidRPr="00D512AD" w14:paraId="12281808" w14:textId="77777777" w:rsidTr="00280C3F">
        <w:trPr>
          <w:tblHeader/>
        </w:trPr>
        <w:tc>
          <w:tcPr>
            <w:tcW w:w="9670" w:type="dxa"/>
            <w:shd w:val="clear" w:color="auto" w:fill="E7E6E6" w:themeFill="background2"/>
          </w:tcPr>
          <w:p w14:paraId="5EF29A77" w14:textId="77777777" w:rsidR="00280C3F" w:rsidRPr="00D512AD" w:rsidRDefault="00280C3F" w:rsidP="00D512AD">
            <w:pPr>
              <w:spacing w:after="0"/>
              <w:rPr>
                <w:b/>
              </w:rPr>
            </w:pPr>
            <w:r w:rsidRPr="00D512AD">
              <w:rPr>
                <w:b/>
              </w:rPr>
              <w:t>Skorður, takmarkanir, utanaðkomandi áhrif eða annað sem hefur áhrif á verkefnið</w:t>
            </w:r>
          </w:p>
          <w:p w14:paraId="1C1CA664" w14:textId="77777777" w:rsidR="00280C3F" w:rsidRPr="00D512AD" w:rsidRDefault="00280C3F" w:rsidP="00D512AD">
            <w:pPr>
              <w:spacing w:after="0"/>
              <w:rPr>
                <w:sz w:val="16"/>
                <w:szCs w:val="16"/>
              </w:rPr>
            </w:pPr>
            <w:r w:rsidRPr="00D512AD">
              <w:rPr>
                <w:sz w:val="16"/>
                <w:szCs w:val="16"/>
              </w:rPr>
              <w:t>Eru kvaðir á verkefninu / skorður / takmörk? Er verkefnið háð öðrum?</w:t>
            </w:r>
          </w:p>
        </w:tc>
      </w:tr>
      <w:tr w:rsidR="00280C3F" w:rsidRPr="00D512AD" w14:paraId="0ABED908" w14:textId="77777777" w:rsidTr="00B45352">
        <w:tc>
          <w:tcPr>
            <w:tcW w:w="9670" w:type="dxa"/>
          </w:tcPr>
          <w:p w14:paraId="272EAC3F" w14:textId="77777777" w:rsidR="00280C3F" w:rsidRPr="00D512AD" w:rsidRDefault="00280C3F" w:rsidP="00B45352"/>
          <w:p w14:paraId="4492AF59" w14:textId="77777777" w:rsidR="00280C3F" w:rsidRPr="00D512AD" w:rsidRDefault="00280C3F" w:rsidP="00B45352"/>
          <w:p w14:paraId="4A5DC797" w14:textId="77777777" w:rsidR="00280C3F" w:rsidRPr="00D512AD" w:rsidRDefault="00280C3F" w:rsidP="00B45352"/>
        </w:tc>
      </w:tr>
    </w:tbl>
    <w:p w14:paraId="5698ADF8" w14:textId="77777777" w:rsidR="00280C3F" w:rsidRPr="00D512AD" w:rsidRDefault="00280C3F" w:rsidP="00280C3F"/>
    <w:p w14:paraId="3A56E76C" w14:textId="77777777" w:rsidR="00280C3F" w:rsidRPr="00D512AD" w:rsidRDefault="00280C3F" w:rsidP="00280C3F"/>
    <w:p w14:paraId="32F8FC64" w14:textId="77777777" w:rsidR="00280C3F" w:rsidRPr="00D512AD" w:rsidRDefault="00280C3F"/>
    <w:sectPr w:rsidR="00280C3F" w:rsidRPr="00D512AD" w:rsidSect="00280C3F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6B8D9" w14:textId="77777777" w:rsidR="00AE47C2" w:rsidRDefault="00AE47C2" w:rsidP="00280C3F">
      <w:pPr>
        <w:spacing w:after="0" w:line="240" w:lineRule="auto"/>
      </w:pPr>
      <w:r>
        <w:separator/>
      </w:r>
    </w:p>
  </w:endnote>
  <w:endnote w:type="continuationSeparator" w:id="0">
    <w:p w14:paraId="26F96F1E" w14:textId="77777777" w:rsidR="00AE47C2" w:rsidRDefault="00AE47C2" w:rsidP="00280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237719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90AAC3" w14:textId="77777777" w:rsidR="00280C3F" w:rsidRDefault="00280C3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FF3D907" w14:textId="77777777" w:rsidR="00280C3F" w:rsidRDefault="00280C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C291F" w14:textId="77777777" w:rsidR="00AE47C2" w:rsidRDefault="00AE47C2" w:rsidP="00280C3F">
      <w:pPr>
        <w:spacing w:after="0" w:line="240" w:lineRule="auto"/>
      </w:pPr>
      <w:r>
        <w:separator/>
      </w:r>
    </w:p>
  </w:footnote>
  <w:footnote w:type="continuationSeparator" w:id="0">
    <w:p w14:paraId="7B096434" w14:textId="77777777" w:rsidR="00AE47C2" w:rsidRDefault="00AE47C2" w:rsidP="00280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41F85" w14:textId="77777777" w:rsidR="00280C3F" w:rsidRDefault="00280C3F" w:rsidP="00280C3F">
    <w:pPr>
      <w:pStyle w:val="Header"/>
      <w:jc w:val="center"/>
    </w:pPr>
    <w:r w:rsidRPr="006906F3">
      <w:rPr>
        <w:noProof/>
        <w:lang w:eastAsia="is-IS"/>
      </w:rPr>
      <w:drawing>
        <wp:inline distT="0" distB="0" distL="0" distR="0" wp14:anchorId="26CC7EC3" wp14:editId="0E27BE29">
          <wp:extent cx="781050" cy="781050"/>
          <wp:effectExtent l="0" t="0" r="0" b="0"/>
          <wp:docPr id="1" name="Picture 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5A17AC" w14:textId="77777777" w:rsidR="00280C3F" w:rsidRDefault="00280C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3AD"/>
    <w:rsid w:val="0005579F"/>
    <w:rsid w:val="0006015E"/>
    <w:rsid w:val="00085C6E"/>
    <w:rsid w:val="001D55F6"/>
    <w:rsid w:val="001D79B1"/>
    <w:rsid w:val="001E7F25"/>
    <w:rsid w:val="00225572"/>
    <w:rsid w:val="00280C3F"/>
    <w:rsid w:val="00313208"/>
    <w:rsid w:val="003138D7"/>
    <w:rsid w:val="004133E6"/>
    <w:rsid w:val="00431A9F"/>
    <w:rsid w:val="004532FF"/>
    <w:rsid w:val="00456D20"/>
    <w:rsid w:val="00480432"/>
    <w:rsid w:val="004C3D59"/>
    <w:rsid w:val="00507CB7"/>
    <w:rsid w:val="00680413"/>
    <w:rsid w:val="006B6DA9"/>
    <w:rsid w:val="00720E41"/>
    <w:rsid w:val="007278F2"/>
    <w:rsid w:val="0076473D"/>
    <w:rsid w:val="007F2B51"/>
    <w:rsid w:val="008D005E"/>
    <w:rsid w:val="0097291C"/>
    <w:rsid w:val="009B0EDD"/>
    <w:rsid w:val="009E089F"/>
    <w:rsid w:val="00A30F04"/>
    <w:rsid w:val="00A76A48"/>
    <w:rsid w:val="00AA3DD4"/>
    <w:rsid w:val="00AE47C2"/>
    <w:rsid w:val="00AF4B01"/>
    <w:rsid w:val="00C46A45"/>
    <w:rsid w:val="00D20325"/>
    <w:rsid w:val="00D50137"/>
    <w:rsid w:val="00D512AD"/>
    <w:rsid w:val="00DD565D"/>
    <w:rsid w:val="00EC2D92"/>
    <w:rsid w:val="00EC33AD"/>
    <w:rsid w:val="00F04F78"/>
    <w:rsid w:val="064BBC6C"/>
    <w:rsid w:val="1077DF25"/>
    <w:rsid w:val="1223B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4DEA8"/>
  <w15:chartTrackingRefBased/>
  <w15:docId w15:val="{51785115-523F-4567-B37C-9617EE70C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0C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C3F"/>
  </w:style>
  <w:style w:type="paragraph" w:styleId="Footer">
    <w:name w:val="footer"/>
    <w:basedOn w:val="Normal"/>
    <w:link w:val="FooterChar"/>
    <w:uiPriority w:val="99"/>
    <w:unhideWhenUsed/>
    <w:rsid w:val="00280C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C3F"/>
  </w:style>
  <w:style w:type="paragraph" w:styleId="Title">
    <w:name w:val="Title"/>
    <w:basedOn w:val="Normal"/>
    <w:next w:val="Normal"/>
    <w:link w:val="TitleChar"/>
    <w:uiPriority w:val="10"/>
    <w:qFormat/>
    <w:rsid w:val="00280C3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0C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9E08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08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samband.sharepoint.com/sites/xx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rund\heimas&#237;&#240;a\kistan\Verkefnis&#225;&#230;tlu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Sambandið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F4620C22D8704185DEABC8995FB218" ma:contentTypeVersion="12" ma:contentTypeDescription="Create a new document." ma:contentTypeScope="" ma:versionID="097830586ed1497c2c596a5ac1057f80">
  <xsd:schema xmlns:xsd="http://www.w3.org/2001/XMLSchema" xmlns:xs="http://www.w3.org/2001/XMLSchema" xmlns:p="http://schemas.microsoft.com/office/2006/metadata/properties" xmlns:ns2="265cef65-5b0b-47db-9ce9-73e91ccfc1e5" xmlns:ns3="8ad8fb7e-55ae-4aef-842b-eaa48f200c5d" targetNamespace="http://schemas.microsoft.com/office/2006/metadata/properties" ma:root="true" ma:fieldsID="109ccebb72eb6dc7d720965e3b2cfdd0" ns2:_="" ns3:_="">
    <xsd:import namespace="265cef65-5b0b-47db-9ce9-73e91ccfc1e5"/>
    <xsd:import namespace="8ad8fb7e-55ae-4aef-842b-eaa48f200c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cef65-5b0b-47db-9ce9-73e91ccfc1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d8fb7e-55ae-4aef-842b-eaa48f200c5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4598FC-5997-4EDA-A7FA-8F712257A6A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2CA1EEA-61EA-40A4-9D33-B6748F7A69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83E80C-4622-41A3-BA01-ADD6CE0C2B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5cef65-5b0b-47db-9ce9-73e91ccfc1e5"/>
    <ds:schemaRef ds:uri="8ad8fb7e-55ae-4aef-842b-eaa48f200c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Verkefnisáætlun</Template>
  <TotalTime>1</TotalTime>
  <Pages>3</Pages>
  <Words>275</Words>
  <Characters>1574</Characters>
  <Application>Microsoft Office Word</Application>
  <DocSecurity>0</DocSecurity>
  <Lines>13</Lines>
  <Paragraphs>3</Paragraphs>
  <ScaleCrop>false</ScaleCrop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Hrund Valgeirsdóttir</dc:creator>
  <cp:keywords/>
  <dc:description/>
  <cp:lastModifiedBy>Hrund Valgeirsdóttir</cp:lastModifiedBy>
  <cp:revision>1</cp:revision>
  <dcterms:created xsi:type="dcterms:W3CDTF">2021-12-08T15:35:00Z</dcterms:created>
  <dcterms:modified xsi:type="dcterms:W3CDTF">2021-12-08T15:36:00Z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0x0101003AF4620C22D8704185DEABC8995FB218</vt:lpwstr>
  </property>
  <property fmtid="{D5CDD505-2E9C-101B-9397-08002B2CF9AE}" pid="3" name="One_FileVersion">
    <vt:lpwstr>0.0</vt:lpwstr>
  </property>
</Properties>
</file>